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59649E" w14:paraId="6FA95E10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4ED13363" w14:textId="6C69604E" w:rsidR="001B2ABD" w:rsidRPr="0059649E" w:rsidRDefault="001B2ABD" w:rsidP="001B2ABD">
            <w:pPr>
              <w:tabs>
                <w:tab w:val="left" w:pos="990"/>
              </w:tabs>
              <w:jc w:val="center"/>
            </w:pPr>
            <w:r w:rsidRPr="0059649E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D551BE" wp14:editId="3C8A1B1A">
                      <wp:simplePos x="0" y="0"/>
                      <wp:positionH relativeFrom="column">
                        <wp:posOffset>-172085</wp:posOffset>
                      </wp:positionH>
                      <wp:positionV relativeFrom="paragraph">
                        <wp:posOffset>486410</wp:posOffset>
                      </wp:positionV>
                      <wp:extent cx="2437765" cy="2190115"/>
                      <wp:effectExtent l="9525" t="28575" r="29210" b="29210"/>
                      <wp:wrapNone/>
                      <wp:docPr id="2" name="Óvalo 2" title="Foto de rostro de hombre profesional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437765" cy="219011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678" t="-75578"/>
                                </a:stretch>
                              </a:blipFill>
                              <a:ln w="635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EAE9AA" w14:textId="77777777" w:rsidR="00EE4C8D" w:rsidRPr="00EE4C8D" w:rsidRDefault="00EE4C8D" w:rsidP="00640E83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D551BE" id="Óvalo 2" o:spid="_x0000_s1026" alt="Título: Foto de rostro de hombre profesional" style="position:absolute;left:0;text-align:left;margin-left:-13.55pt;margin-top:38.3pt;width:191.95pt;height:172.4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" strokecolor="#94b6d2 [3204]" strokeweight="5pt">
                      <v:fill r:id="rId10" o:title="" recolor="t" rotate="t" type="frame"/>
                      <v:stroke joinstyle="miter"/>
                      <v:textbox>
                        <w:txbxContent>
                          <w:p w14:paraId="5DEAE9AA" w14:textId="77777777" w:rsidR="00EE4C8D" w:rsidRPr="00EE4C8D" w:rsidRDefault="00EE4C8D" w:rsidP="00640E83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4AAD2B1D" w14:textId="7D306DAE" w:rsidR="001B2ABD" w:rsidRPr="0059649E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705BE2AE" w14:textId="35F5CC8C" w:rsidR="001B2ABD" w:rsidRPr="0059649E" w:rsidRDefault="006C65BB" w:rsidP="001B2ABD">
            <w:pPr>
              <w:pStyle w:val="Ttulo"/>
            </w:pPr>
            <w:r>
              <w:t>begoña gomariz gallego</w:t>
            </w:r>
          </w:p>
          <w:p w14:paraId="2119DC7C" w14:textId="77777777" w:rsidR="001B2ABD" w:rsidRDefault="006C65BB" w:rsidP="001B2ABD">
            <w:pPr>
              <w:pStyle w:val="Subttulo"/>
              <w:rPr>
                <w:spacing w:val="0"/>
                <w:w w:val="100"/>
              </w:rPr>
            </w:pPr>
            <w:r>
              <w:rPr>
                <w:spacing w:val="0"/>
                <w:w w:val="100"/>
              </w:rPr>
              <w:t>HIGIENISTA BUCODENTAL</w:t>
            </w:r>
          </w:p>
          <w:p w14:paraId="101423AD" w14:textId="055CCE7B" w:rsidR="00640E83" w:rsidRPr="00640E83" w:rsidRDefault="00640E83" w:rsidP="00640E83"/>
        </w:tc>
      </w:tr>
      <w:tr w:rsidR="001B2ABD" w:rsidRPr="0059649E" w14:paraId="39AE55EB" w14:textId="77777777" w:rsidTr="001B2ABD">
        <w:tc>
          <w:tcPr>
            <w:tcW w:w="3600" w:type="dxa"/>
          </w:tcPr>
          <w:p w14:paraId="1C22B5AC" w14:textId="2030EDA2" w:rsidR="00036450" w:rsidRPr="0059649E" w:rsidRDefault="00036450" w:rsidP="00945DA7"/>
          <w:p w14:paraId="7AA0466C" w14:textId="77777777" w:rsidR="00036450" w:rsidRPr="0059649E" w:rsidRDefault="00036450" w:rsidP="00036450"/>
          <w:sdt>
            <w:sdtPr>
              <w:id w:val="-1954003311"/>
              <w:placeholder>
                <w:docPart w:val="66C15DAD60944615A3F25B639345CF04"/>
              </w:placeholder>
              <w:temporary/>
              <w:showingPlcHdr/>
              <w15:appearance w15:val="hidden"/>
            </w:sdtPr>
            <w:sdtContent>
              <w:p w14:paraId="71BA8D40" w14:textId="77777777" w:rsidR="00036450" w:rsidRPr="0059649E" w:rsidRDefault="00CB0055" w:rsidP="00CB0055">
                <w:pPr>
                  <w:pStyle w:val="Ttulo3"/>
                </w:pPr>
                <w:r w:rsidRPr="0059649E">
                  <w:rPr>
                    <w:lang w:bidi="es-ES"/>
                  </w:rPr>
                  <w:t>Contacto</w:t>
                </w:r>
              </w:p>
            </w:sdtContent>
          </w:sdt>
          <w:sdt>
            <w:sdtPr>
              <w:id w:val="1111563247"/>
              <w:placeholder>
                <w:docPart w:val="40FD496FA92240FA838FCFA09FC76540"/>
              </w:placeholder>
              <w:temporary/>
              <w:showingPlcHdr/>
              <w15:appearance w15:val="hidden"/>
            </w:sdtPr>
            <w:sdtContent>
              <w:p w14:paraId="1CC9BF5F" w14:textId="77777777" w:rsidR="004D3011" w:rsidRPr="0059649E" w:rsidRDefault="004D3011" w:rsidP="004D3011">
                <w:r w:rsidRPr="0059649E">
                  <w:rPr>
                    <w:lang w:bidi="es-ES"/>
                  </w:rPr>
                  <w:t>TELÉFONO:</w:t>
                </w:r>
              </w:p>
            </w:sdtContent>
          </w:sdt>
          <w:p w14:paraId="02BF6161" w14:textId="1FD64F98" w:rsidR="004D3011" w:rsidRPr="0059649E" w:rsidRDefault="00F336A2" w:rsidP="004D3011">
            <w:r>
              <w:t>691496243</w:t>
            </w:r>
          </w:p>
          <w:p w14:paraId="03076CC1" w14:textId="77777777" w:rsidR="004D3011" w:rsidRPr="0059649E" w:rsidRDefault="004D3011" w:rsidP="004D3011"/>
          <w:p w14:paraId="6B1EAB62" w14:textId="77777777" w:rsidR="004D3011" w:rsidRPr="0059649E" w:rsidRDefault="004D3011" w:rsidP="004D3011"/>
          <w:sdt>
            <w:sdtPr>
              <w:id w:val="-240260293"/>
              <w:placeholder>
                <w:docPart w:val="0B8D3EEDBDC6401C92045983FDD3E92A"/>
              </w:placeholder>
              <w:temporary/>
              <w:showingPlcHdr/>
              <w15:appearance w15:val="hidden"/>
            </w:sdtPr>
            <w:sdtContent>
              <w:p w14:paraId="12A1CF1B" w14:textId="77777777" w:rsidR="004D3011" w:rsidRPr="0059649E" w:rsidRDefault="004D3011" w:rsidP="004D3011">
                <w:r w:rsidRPr="0059649E">
                  <w:rPr>
                    <w:lang w:bidi="es-ES"/>
                  </w:rPr>
                  <w:t>CORREO ELECTRÓNICO:</w:t>
                </w:r>
              </w:p>
            </w:sdtContent>
          </w:sdt>
          <w:p w14:paraId="64930610" w14:textId="5B0EF88F" w:rsidR="00036450" w:rsidRPr="009A09AC" w:rsidRDefault="00F336A2" w:rsidP="004D3011">
            <w:pPr>
              <w:rPr>
                <w:rStyle w:val="Hipervnculo"/>
                <w:szCs w:val="18"/>
              </w:rPr>
            </w:pPr>
            <w:r>
              <w:rPr>
                <w:color w:val="B85A22" w:themeColor="accent2" w:themeShade="BF"/>
                <w:szCs w:val="18"/>
                <w:u w:val="single"/>
              </w:rPr>
              <w:t>Bego_gomariz@hotmail.com</w:t>
            </w:r>
          </w:p>
          <w:p w14:paraId="775C8A0C" w14:textId="77777777" w:rsidR="004142CD" w:rsidRPr="0059649E" w:rsidRDefault="004142CD" w:rsidP="004142CD"/>
          <w:p w14:paraId="5FA77A6D" w14:textId="607678EA" w:rsidR="004D3011" w:rsidRPr="0059649E" w:rsidRDefault="004D3011" w:rsidP="00F336A2">
            <w:pPr>
              <w:pStyle w:val="Ttulo3"/>
            </w:pPr>
          </w:p>
        </w:tc>
        <w:tc>
          <w:tcPr>
            <w:tcW w:w="720" w:type="dxa"/>
          </w:tcPr>
          <w:p w14:paraId="37109F55" w14:textId="77777777" w:rsidR="001B2ABD" w:rsidRPr="0059649E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5BC6F4C4F236417EA08AF42AC0BD198D"/>
              </w:placeholder>
              <w:temporary/>
              <w:showingPlcHdr/>
              <w15:appearance w15:val="hidden"/>
            </w:sdtPr>
            <w:sdtContent>
              <w:p w14:paraId="13BD63C3" w14:textId="77777777" w:rsidR="001B2ABD" w:rsidRPr="0059649E" w:rsidRDefault="00E25A26" w:rsidP="00036450">
                <w:pPr>
                  <w:pStyle w:val="Ttulo2"/>
                </w:pPr>
                <w:r w:rsidRPr="0059649E">
                  <w:rPr>
                    <w:lang w:bidi="es-ES"/>
                  </w:rPr>
                  <w:t>EDUCACIÓN</w:t>
                </w:r>
              </w:p>
            </w:sdtContent>
          </w:sdt>
          <w:p w14:paraId="63A8E82F" w14:textId="3C8D4C04" w:rsidR="00036450" w:rsidRDefault="006C65BB" w:rsidP="00B359E4">
            <w:pPr>
              <w:pStyle w:val="Ttulo4"/>
            </w:pPr>
            <w:r>
              <w:t>San Pablo CEU.</w:t>
            </w:r>
          </w:p>
          <w:p w14:paraId="5F27D31B" w14:textId="77777777" w:rsidR="006C65BB" w:rsidRPr="006C65BB" w:rsidRDefault="006C65BB" w:rsidP="006C65BB"/>
          <w:p w14:paraId="73A33F15" w14:textId="00B67B6A" w:rsidR="001424E5" w:rsidRDefault="006C65BB" w:rsidP="001424E5">
            <w:r>
              <w:t>Formación académica completa desde educación infantil hasta bachillerato.</w:t>
            </w:r>
          </w:p>
          <w:p w14:paraId="43C50441" w14:textId="77777777" w:rsidR="00945DA7" w:rsidRDefault="00945DA7" w:rsidP="001424E5"/>
          <w:p w14:paraId="308B1FE7" w14:textId="0628F439" w:rsidR="00945DA7" w:rsidRPr="00945DA7" w:rsidRDefault="00945DA7" w:rsidP="001424E5">
            <w:pPr>
              <w:rPr>
                <w:b/>
                <w:bCs/>
              </w:rPr>
            </w:pPr>
            <w:r w:rsidRPr="00945DA7">
              <w:rPr>
                <w:b/>
                <w:bCs/>
              </w:rPr>
              <w:t>FP grado superior higienista bucodental</w:t>
            </w:r>
          </w:p>
          <w:p w14:paraId="39F717F8" w14:textId="579D8CAC" w:rsidR="00945DA7" w:rsidRPr="006C65BB" w:rsidRDefault="00945DA7" w:rsidP="001424E5">
            <w:pPr>
              <w:rPr>
                <w:rFonts w:ascii="Calibri" w:hAnsi="Calibri"/>
                <w:sz w:val="22"/>
              </w:rPr>
            </w:pPr>
            <w:r>
              <w:t>Titulación de higienista bucodental en Claudio Galeno</w:t>
            </w:r>
          </w:p>
          <w:p w14:paraId="58B80A41" w14:textId="77777777" w:rsidR="004142CD" w:rsidRDefault="004142CD" w:rsidP="00036450"/>
          <w:p w14:paraId="2E080EF8" w14:textId="77931CBA" w:rsidR="00640E83" w:rsidRPr="00640E83" w:rsidRDefault="00640E83" w:rsidP="00036450">
            <w:pPr>
              <w:rPr>
                <w:b/>
                <w:bCs/>
              </w:rPr>
            </w:pPr>
            <w:r w:rsidRPr="00640E83">
              <w:rPr>
                <w:b/>
                <w:bCs/>
              </w:rPr>
              <w:t>Curso radiografía dental</w:t>
            </w:r>
          </w:p>
          <w:p w14:paraId="68CF64C4" w14:textId="77273240" w:rsidR="00640E83" w:rsidRDefault="00640E83" w:rsidP="00036450">
            <w:r>
              <w:t>Titulación por la universidad de Antonio Nebrija de radiología dental</w:t>
            </w:r>
          </w:p>
          <w:p w14:paraId="217FE257" w14:textId="421AEC70" w:rsidR="00640E83" w:rsidRDefault="00640E83" w:rsidP="00036450">
            <w:r>
              <w:t xml:space="preserve"> </w:t>
            </w:r>
          </w:p>
          <w:p w14:paraId="33C0D034" w14:textId="43F7CE4D" w:rsidR="00640E83" w:rsidRDefault="00640E83" w:rsidP="00036450">
            <w:pPr>
              <w:rPr>
                <w:b/>
                <w:bCs/>
              </w:rPr>
            </w:pPr>
            <w:r w:rsidRPr="00640E83">
              <w:rPr>
                <w:b/>
                <w:bCs/>
              </w:rPr>
              <w:t xml:space="preserve">Curso de operador </w:t>
            </w:r>
            <w:proofErr w:type="spellStart"/>
            <w:r w:rsidRPr="00640E83">
              <w:rPr>
                <w:b/>
                <w:bCs/>
              </w:rPr>
              <w:t>rx</w:t>
            </w:r>
            <w:proofErr w:type="spellEnd"/>
          </w:p>
          <w:p w14:paraId="11D9EF56" w14:textId="0567CF06" w:rsidR="00640E83" w:rsidRDefault="00640E83" w:rsidP="00036450">
            <w:r w:rsidRPr="00640E83">
              <w:t xml:space="preserve">Curso de operador de </w:t>
            </w:r>
            <w:proofErr w:type="spellStart"/>
            <w:r w:rsidRPr="00640E83">
              <w:t>rx</w:t>
            </w:r>
            <w:proofErr w:type="spellEnd"/>
            <w:r w:rsidRPr="00640E83">
              <w:t xml:space="preserve"> para higienistas dentales por </w:t>
            </w:r>
            <w:proofErr w:type="spellStart"/>
            <w:r w:rsidRPr="00640E83">
              <w:t>euroinnova</w:t>
            </w:r>
            <w:proofErr w:type="spellEnd"/>
          </w:p>
          <w:p w14:paraId="153A15D3" w14:textId="77777777" w:rsidR="00640E83" w:rsidRDefault="00640E83" w:rsidP="00036450"/>
          <w:p w14:paraId="45422CDC" w14:textId="487AD445" w:rsidR="00640E83" w:rsidRDefault="00640E83" w:rsidP="00036450">
            <w:pPr>
              <w:rPr>
                <w:b/>
                <w:bCs/>
              </w:rPr>
            </w:pPr>
            <w:r w:rsidRPr="00640E83">
              <w:rPr>
                <w:b/>
                <w:bCs/>
              </w:rPr>
              <w:t xml:space="preserve">Curso de periodoncia </w:t>
            </w:r>
          </w:p>
          <w:p w14:paraId="2984D95D" w14:textId="4C375B16" w:rsidR="00640E83" w:rsidRPr="00640E83" w:rsidRDefault="00640E83" w:rsidP="00036450">
            <w:r w:rsidRPr="00640E83">
              <w:t xml:space="preserve">Curso de periodoncia en </w:t>
            </w:r>
            <w:proofErr w:type="spellStart"/>
            <w:r w:rsidRPr="00640E83">
              <w:t>periocemtrum</w:t>
            </w:r>
            <w:proofErr w:type="spellEnd"/>
            <w:r w:rsidRPr="00640E83">
              <w:t xml:space="preserve"> (</w:t>
            </w:r>
            <w:proofErr w:type="gramStart"/>
            <w:r w:rsidRPr="00640E83">
              <w:t>Madrid )</w:t>
            </w:r>
            <w:proofErr w:type="gramEnd"/>
            <w:r w:rsidRPr="00640E83">
              <w:t xml:space="preserve"> presencial </w:t>
            </w:r>
          </w:p>
          <w:sdt>
            <w:sdtPr>
              <w:id w:val="1001553383"/>
              <w:placeholder>
                <w:docPart w:val="83D11302ACF4432DA44D4AB568ECE513"/>
              </w:placeholder>
              <w:temporary/>
              <w:showingPlcHdr/>
              <w15:appearance w15:val="hidden"/>
            </w:sdtPr>
            <w:sdtContent>
              <w:p w14:paraId="276E42BF" w14:textId="77777777" w:rsidR="00036450" w:rsidRPr="0059649E" w:rsidRDefault="00036450" w:rsidP="00036450">
                <w:pPr>
                  <w:pStyle w:val="Ttulo2"/>
                </w:pPr>
                <w:r w:rsidRPr="0059649E">
                  <w:rPr>
                    <w:lang w:bidi="es-ES"/>
                  </w:rPr>
                  <w:t>EXPERIENCIA LABORAL</w:t>
                </w:r>
              </w:p>
            </w:sdtContent>
          </w:sdt>
          <w:p w14:paraId="4C0358C7" w14:textId="7CFEDC7A" w:rsidR="00036450" w:rsidRPr="0059649E" w:rsidRDefault="006C65BB" w:rsidP="00B359E4">
            <w:pPr>
              <w:pStyle w:val="Ttulo4"/>
              <w:rPr>
                <w:bCs/>
              </w:rPr>
            </w:pPr>
            <w:r>
              <w:t xml:space="preserve">Jose Luis gomariz </w:t>
            </w:r>
            <w:r>
              <w:rPr>
                <w:lang w:bidi="es-ES"/>
              </w:rPr>
              <w:t xml:space="preserve">– administrativa </w:t>
            </w:r>
          </w:p>
          <w:p w14:paraId="28D73428" w14:textId="0912A411" w:rsidR="004D3011" w:rsidRDefault="006C65BB" w:rsidP="00036450">
            <w:r>
              <w:t>Inicié mi trayectoria profesional en el área administrativa, desempeñando funciones de gestión integral de oficina. Me encargaba de la atención y gestión de llamadas, organización administrativa diaria y coordinación de los mecánicos para la planificación y distribución de trabajos. Esta etapa me permitió desarrollar habilidades organizativas, capacidad de resolución y gestión eficiente del tiempo en entornos dinámicos.</w:t>
            </w:r>
          </w:p>
          <w:p w14:paraId="322B134C" w14:textId="77777777" w:rsidR="006C65BB" w:rsidRPr="0059649E" w:rsidRDefault="006C65BB" w:rsidP="00036450"/>
          <w:p w14:paraId="62F8BDCB" w14:textId="1020C94D" w:rsidR="004D3011" w:rsidRDefault="006C65BB" w:rsidP="00B359E4">
            <w:pPr>
              <w:pStyle w:val="Ttulo4"/>
            </w:pPr>
            <w:r>
              <w:t xml:space="preserve">Nautica </w:t>
            </w:r>
            <w:proofErr w:type="spellStart"/>
            <w:r>
              <w:t>Entrecabos</w:t>
            </w:r>
            <w:proofErr w:type="spellEnd"/>
            <w:r w:rsidR="002D3CA3" w:rsidRPr="0059649E">
              <w:rPr>
                <w:lang w:bidi="es-ES"/>
              </w:rPr>
              <w:t xml:space="preserve"> </w:t>
            </w:r>
            <w:r>
              <w:t>– administración</w:t>
            </w:r>
          </w:p>
          <w:p w14:paraId="1E7ADA2B" w14:textId="77777777" w:rsidR="006C65BB" w:rsidRPr="006C65BB" w:rsidRDefault="006C65BB" w:rsidP="006C65BB"/>
          <w:p w14:paraId="7B95F7B9" w14:textId="4BAD9596" w:rsidR="004D3011" w:rsidRPr="0059649E" w:rsidRDefault="006C65BB" w:rsidP="00B359E4">
            <w:pPr>
              <w:pStyle w:val="Fecha"/>
            </w:pPr>
            <w:r>
              <w:t>Posteriormente trabajé como administrativa en esta empresa, realizando funciones similares a mi experiencia anterior: atención telefónica, gestión administrativa, organización de trabajos y coordinación del equipo técnico. Consolidé competencias en atención al cliente, planificación operativa y control de procesos internos.</w:t>
            </w:r>
          </w:p>
          <w:p w14:paraId="0D2A1550" w14:textId="7E568080" w:rsidR="004D3011" w:rsidRPr="0059649E" w:rsidRDefault="00036450" w:rsidP="00036450">
            <w:r w:rsidRPr="0059649E">
              <w:rPr>
                <w:lang w:bidi="es-ES"/>
              </w:rPr>
              <w:t xml:space="preserve"> </w:t>
            </w:r>
          </w:p>
          <w:p w14:paraId="5E9DFD8F" w14:textId="3EFB0FFE" w:rsidR="006C65BB" w:rsidRDefault="006C65BB" w:rsidP="006C65BB">
            <w:pPr>
              <w:pStyle w:val="Ttulo4"/>
            </w:pPr>
            <w:r>
              <w:t xml:space="preserve">Clínica dental </w:t>
            </w:r>
            <w:proofErr w:type="gramStart"/>
            <w:r>
              <w:t xml:space="preserve">Aviles </w:t>
            </w:r>
            <w:r w:rsidRPr="0059649E">
              <w:rPr>
                <w:lang w:bidi="es-ES"/>
              </w:rPr>
              <w:t xml:space="preserve"> </w:t>
            </w:r>
            <w:r>
              <w:t>-</w:t>
            </w:r>
            <w:proofErr w:type="gramEnd"/>
            <w:r>
              <w:t xml:space="preserve"> higienista dental</w:t>
            </w:r>
          </w:p>
          <w:p w14:paraId="4C6751EE" w14:textId="77777777" w:rsidR="006C65BB" w:rsidRDefault="006C65BB" w:rsidP="006C65BB"/>
          <w:p w14:paraId="43FA75B3" w14:textId="60DA5394" w:rsidR="006C65BB" w:rsidRDefault="006C65BB" w:rsidP="006C65BB">
            <w:r>
              <w:t xml:space="preserve">Comencé mi trayectoria en el ámbito sanitario tras finalizar mis estudios como higienista bucodental. Desarrollaba funciones asistenciales en gabinete, realizando limpiezas dentales, preparación del campo operatorio y asistencia directa al odontólogo en distintos tratamientos. </w:t>
            </w:r>
            <w:r>
              <w:lastRenderedPageBreak/>
              <w:t>Esta etapa fue clave para afianzar mis conocimientos clínicos y mi seguridad en el entorno sanitario.</w:t>
            </w:r>
          </w:p>
          <w:p w14:paraId="64A5ECD6" w14:textId="77777777" w:rsidR="006C65BB" w:rsidRPr="006C65BB" w:rsidRDefault="006C65BB" w:rsidP="006C65BB"/>
          <w:p w14:paraId="0C91CEF4" w14:textId="33F31D95" w:rsidR="006C65BB" w:rsidRPr="0059649E" w:rsidRDefault="006C65BB" w:rsidP="006C65BB">
            <w:pPr>
              <w:pStyle w:val="Ttulo4"/>
              <w:rPr>
                <w:bCs/>
              </w:rPr>
            </w:pPr>
            <w:proofErr w:type="spellStart"/>
            <w:r>
              <w:t>Clinica</w:t>
            </w:r>
            <w:proofErr w:type="spellEnd"/>
            <w:r>
              <w:t xml:space="preserve"> Maxilofacial Alfonso Aliaga</w:t>
            </w:r>
            <w:r w:rsidRPr="0059649E">
              <w:rPr>
                <w:lang w:bidi="es-ES"/>
              </w:rPr>
              <w:t xml:space="preserve"> </w:t>
            </w:r>
            <w:r>
              <w:t>– higienista bucodental</w:t>
            </w:r>
          </w:p>
          <w:p w14:paraId="6A9280A6" w14:textId="77777777" w:rsidR="00640E83" w:rsidRPr="00640E83" w:rsidRDefault="00640E83" w:rsidP="00640E83">
            <w:pPr>
              <w:spacing w:before="100" w:beforeAutospacing="1" w:after="100" w:afterAutospacing="1"/>
              <w:rPr>
                <w:rFonts w:asciiTheme="minorHAnsi" w:eastAsia="Times New Roman" w:hAnsiTheme="minorHAnsi" w:cs="Times New Roman"/>
                <w:szCs w:val="18"/>
                <w:lang w:eastAsia="es-ES"/>
              </w:rPr>
            </w:pP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Durante tres años desempeñé un puesto de alta responsabilidad y polivalencia. Trabajaba de forma autónoma en gabinete, realizando profilaxis, sondajes periodontales, radiografías y seguimiento periodontal de pacientes.</w:t>
            </w:r>
          </w:p>
          <w:p w14:paraId="115E57DB" w14:textId="77777777" w:rsidR="00640E83" w:rsidRDefault="00640E83" w:rsidP="00640E83">
            <w:pPr>
              <w:spacing w:before="100" w:beforeAutospacing="1" w:after="100" w:afterAutospacing="1"/>
              <w:rPr>
                <w:rFonts w:asciiTheme="minorHAnsi" w:eastAsia="Times New Roman" w:hAnsiTheme="minorHAnsi" w:cs="Times New Roman"/>
                <w:szCs w:val="18"/>
                <w:lang w:eastAsia="es-ES"/>
              </w:rPr>
            </w:pP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En el área de ortodoncia, realizaba estudios completos (fotografías intra y extraorales), retirada de </w:t>
            </w:r>
            <w:proofErr w:type="spellStart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brackets</w:t>
            </w:r>
            <w:proofErr w:type="spellEnd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, colocación de ataches para alineadores tipo </w:t>
            </w:r>
            <w:proofErr w:type="spellStart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Invisalign</w:t>
            </w:r>
            <w:proofErr w:type="spellEnd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, explicación detallada del tratamiento al paciente y elaboración de presupuestos.</w:t>
            </w:r>
          </w:p>
          <w:p w14:paraId="445EB376" w14:textId="681A597D" w:rsidR="00640E83" w:rsidRPr="00640E83" w:rsidRDefault="00640E83" w:rsidP="00640E83">
            <w:pPr>
              <w:spacing w:before="100" w:beforeAutospacing="1" w:after="100" w:afterAutospacing="1"/>
              <w:rPr>
                <w:rFonts w:asciiTheme="minorHAnsi" w:eastAsia="Times New Roman" w:hAnsiTheme="minorHAnsi" w:cs="Times New Roman"/>
                <w:szCs w:val="18"/>
                <w:lang w:eastAsia="es-ES"/>
              </w:rPr>
            </w:pP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Asimismo, gestionaba el manejo de escáner intraoral </w:t>
            </w:r>
            <w:proofErr w:type="spellStart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iTero</w:t>
            </w:r>
            <w:proofErr w:type="spellEnd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 y </w:t>
            </w: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3shape</w:t>
            </w: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, realizando escaneados digitales tanto para tratamientos con </w:t>
            </w:r>
            <w:proofErr w:type="spellStart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Invisalign</w:t>
            </w:r>
            <w:proofErr w:type="spellEnd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 como para envíos a laboratorio y toma de medidas en rehabilitaciones sobre implantes. Esta responsabilidad implicaba precisión técnica, planificación digital y coordinación con laboratorio protésico</w:t>
            </w:r>
          </w:p>
          <w:p w14:paraId="6B5D2BCC" w14:textId="77777777" w:rsidR="00640E83" w:rsidRPr="00640E83" w:rsidRDefault="00640E83" w:rsidP="00640E83">
            <w:pPr>
              <w:spacing w:before="100" w:beforeAutospacing="1" w:after="100" w:afterAutospacing="1"/>
              <w:rPr>
                <w:rFonts w:asciiTheme="minorHAnsi" w:eastAsia="Times New Roman" w:hAnsiTheme="minorHAnsi" w:cs="Times New Roman"/>
                <w:szCs w:val="18"/>
                <w:lang w:eastAsia="es-ES"/>
              </w:rPr>
            </w:pP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Participaba activamente en cirugías de implantes y cirugías periodontales, colaborando en procedimientos quirúrgicos. En intervenciones periodontales, me encargaba de la extracción de </w:t>
            </w:r>
            <w:proofErr w:type="spellStart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PRP</w:t>
            </w:r>
            <w:proofErr w:type="spellEnd"/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 y preparación de la mezcla para su aplicación.</w:t>
            </w:r>
          </w:p>
          <w:p w14:paraId="706616A2" w14:textId="17887671" w:rsidR="00640E83" w:rsidRPr="00640E83" w:rsidRDefault="00640E83" w:rsidP="00640E83">
            <w:pPr>
              <w:spacing w:before="100" w:beforeAutospacing="1" w:after="100" w:afterAutospacing="1"/>
              <w:rPr>
                <w:rFonts w:asciiTheme="minorHAnsi" w:eastAsia="Times New Roman" w:hAnsiTheme="minorHAnsi" w:cs="Times New Roman"/>
                <w:szCs w:val="18"/>
                <w:lang w:eastAsia="es-ES"/>
              </w:rPr>
            </w:pPr>
            <w:r w:rsidRPr="00640E83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Además, gestionaba financiaciones, atención telefónica y seguimiento de pacientes, combinando funciones clínicas con responsabilidades administrativas</w:t>
            </w:r>
            <w:r w:rsidR="00945DA7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 xml:space="preserve">, financieras, facturación y conocimientos de programas como </w:t>
            </w:r>
            <w:proofErr w:type="spellStart"/>
            <w:r w:rsidR="00945DA7">
              <w:rPr>
                <w:rFonts w:asciiTheme="minorHAnsi" w:eastAsia="Times New Roman" w:hAnsiTheme="minorHAnsi" w:cs="Times New Roman"/>
                <w:szCs w:val="18"/>
                <w:lang w:eastAsia="es-ES"/>
              </w:rPr>
              <w:t>GESDEN</w:t>
            </w:r>
            <w:proofErr w:type="spellEnd"/>
          </w:p>
          <w:p w14:paraId="3322C7BD" w14:textId="77777777" w:rsidR="004D3011" w:rsidRPr="0059649E" w:rsidRDefault="004D3011" w:rsidP="00036450"/>
          <w:p w14:paraId="58557254" w14:textId="30F0C6F5" w:rsidR="00036450" w:rsidRPr="0059649E" w:rsidRDefault="00036450" w:rsidP="00036450">
            <w:pPr>
              <w:pStyle w:val="Ttulo2"/>
            </w:pPr>
          </w:p>
          <w:p w14:paraId="610FE418" w14:textId="200D7AB9" w:rsidR="00036450" w:rsidRPr="0059649E" w:rsidRDefault="00036450" w:rsidP="004D3011">
            <w:pPr>
              <w:rPr>
                <w:color w:val="FFFFFF" w:themeColor="background1"/>
              </w:rPr>
            </w:pPr>
          </w:p>
        </w:tc>
      </w:tr>
    </w:tbl>
    <w:p w14:paraId="7022F31B" w14:textId="77777777" w:rsidR="00000000" w:rsidRPr="0059649E" w:rsidRDefault="00000000" w:rsidP="000C45FF">
      <w:pPr>
        <w:tabs>
          <w:tab w:val="left" w:pos="990"/>
        </w:tabs>
      </w:pPr>
    </w:p>
    <w:sectPr w:rsidR="0043117B" w:rsidRPr="0059649E" w:rsidSect="0059649E">
      <w:headerReference w:type="default" r:id="rId11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434A" w14:textId="77777777" w:rsidR="009A5E89" w:rsidRDefault="009A5E89" w:rsidP="000C45FF">
      <w:r>
        <w:separator/>
      </w:r>
    </w:p>
  </w:endnote>
  <w:endnote w:type="continuationSeparator" w:id="0">
    <w:p w14:paraId="099E3CFF" w14:textId="77777777" w:rsidR="009A5E89" w:rsidRDefault="009A5E89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C4EA1" w14:textId="77777777" w:rsidR="009A5E89" w:rsidRDefault="009A5E89" w:rsidP="000C45FF">
      <w:r>
        <w:separator/>
      </w:r>
    </w:p>
  </w:footnote>
  <w:footnote w:type="continuationSeparator" w:id="0">
    <w:p w14:paraId="7086415A" w14:textId="77777777" w:rsidR="009A5E89" w:rsidRDefault="009A5E89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C270" w14:textId="77777777" w:rsidR="000C45FF" w:rsidRPr="0059649E" w:rsidRDefault="000C45FF">
    <w:pPr>
      <w:pStyle w:val="Encabezado"/>
    </w:pPr>
    <w:r w:rsidRPr="0059649E">
      <w:rPr>
        <w:noProof/>
        <w:lang w:val="en-US" w:eastAsia="zh-CN"/>
      </w:rPr>
      <w:drawing>
        <wp:anchor distT="0" distB="0" distL="114300" distR="114300" simplePos="0" relativeHeight="251658240" behindDoc="1" locked="0" layoutInCell="1" allowOverlap="1" wp14:anchorId="65C98EC2" wp14:editId="0076857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Gráfico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5AE49E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86087E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09897C4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6D03AF8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86857E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A47FD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647B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7A02E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8808B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303FE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5C7D1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74559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7573654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96122860">
    <w:abstractNumId w:val="10"/>
  </w:num>
  <w:num w:numId="2" w16cid:durableId="1778136726">
    <w:abstractNumId w:val="11"/>
  </w:num>
  <w:num w:numId="3" w16cid:durableId="298656304">
    <w:abstractNumId w:val="8"/>
  </w:num>
  <w:num w:numId="4" w16cid:durableId="198595782">
    <w:abstractNumId w:val="3"/>
  </w:num>
  <w:num w:numId="5" w16cid:durableId="168449554">
    <w:abstractNumId w:val="2"/>
  </w:num>
  <w:num w:numId="6" w16cid:durableId="2114280111">
    <w:abstractNumId w:val="1"/>
  </w:num>
  <w:num w:numId="7" w16cid:durableId="580607889">
    <w:abstractNumId w:val="0"/>
  </w:num>
  <w:num w:numId="8" w16cid:durableId="775976697">
    <w:abstractNumId w:val="9"/>
  </w:num>
  <w:num w:numId="9" w16cid:durableId="1617978737">
    <w:abstractNumId w:val="7"/>
  </w:num>
  <w:num w:numId="10" w16cid:durableId="1497838873">
    <w:abstractNumId w:val="6"/>
  </w:num>
  <w:num w:numId="11" w16cid:durableId="50807920">
    <w:abstractNumId w:val="5"/>
  </w:num>
  <w:num w:numId="12" w16cid:durableId="1369376552">
    <w:abstractNumId w:val="4"/>
  </w:num>
  <w:num w:numId="13" w16cid:durableId="5283770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06"/>
    <w:rsid w:val="00036450"/>
    <w:rsid w:val="00075675"/>
    <w:rsid w:val="00094499"/>
    <w:rsid w:val="000C45FF"/>
    <w:rsid w:val="000E3FD1"/>
    <w:rsid w:val="00112054"/>
    <w:rsid w:val="001424E5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559EC"/>
    <w:rsid w:val="00256CF7"/>
    <w:rsid w:val="00281FD5"/>
    <w:rsid w:val="002D3CA3"/>
    <w:rsid w:val="0030481B"/>
    <w:rsid w:val="003156FC"/>
    <w:rsid w:val="003254B5"/>
    <w:rsid w:val="0037121F"/>
    <w:rsid w:val="003A6B7D"/>
    <w:rsid w:val="003B06CA"/>
    <w:rsid w:val="003F46BE"/>
    <w:rsid w:val="004071FC"/>
    <w:rsid w:val="004142CD"/>
    <w:rsid w:val="00445947"/>
    <w:rsid w:val="004561E8"/>
    <w:rsid w:val="004813B3"/>
    <w:rsid w:val="00496591"/>
    <w:rsid w:val="004C63E4"/>
    <w:rsid w:val="004D3011"/>
    <w:rsid w:val="005262AC"/>
    <w:rsid w:val="0059649E"/>
    <w:rsid w:val="005E39D5"/>
    <w:rsid w:val="00600670"/>
    <w:rsid w:val="0062123A"/>
    <w:rsid w:val="00640E83"/>
    <w:rsid w:val="00646E75"/>
    <w:rsid w:val="006771D0"/>
    <w:rsid w:val="006C65BB"/>
    <w:rsid w:val="00715FCB"/>
    <w:rsid w:val="00743101"/>
    <w:rsid w:val="007775E1"/>
    <w:rsid w:val="007867A0"/>
    <w:rsid w:val="007927F5"/>
    <w:rsid w:val="00802CA0"/>
    <w:rsid w:val="009260CD"/>
    <w:rsid w:val="00945DA7"/>
    <w:rsid w:val="00952C25"/>
    <w:rsid w:val="009A09AC"/>
    <w:rsid w:val="009A5E89"/>
    <w:rsid w:val="00A2118D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CC0C6D"/>
    <w:rsid w:val="00D03106"/>
    <w:rsid w:val="00D04BFE"/>
    <w:rsid w:val="00D2522B"/>
    <w:rsid w:val="00D422DE"/>
    <w:rsid w:val="00D5459D"/>
    <w:rsid w:val="00DA1F4D"/>
    <w:rsid w:val="00DD172A"/>
    <w:rsid w:val="00E25A26"/>
    <w:rsid w:val="00E4381A"/>
    <w:rsid w:val="00E55D74"/>
    <w:rsid w:val="00EE4C8D"/>
    <w:rsid w:val="00F336A2"/>
    <w:rsid w:val="00F60274"/>
    <w:rsid w:val="00F77FB9"/>
    <w:rsid w:val="00F94526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0595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8D"/>
    <w:rPr>
      <w:rFonts w:ascii="Century Gothic" w:hAnsi="Century Gothic"/>
      <w:sz w:val="18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EE4C8D"/>
    <w:pPr>
      <w:keepNext/>
      <w:keepLines/>
      <w:spacing w:before="240"/>
      <w:outlineLvl w:val="0"/>
    </w:pPr>
    <w:rPr>
      <w:rFonts w:eastAsiaTheme="majorEastAsia" w:cstheme="majorBidi"/>
      <w:color w:val="548AB7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EE4C8D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 w:cstheme="majorBidi"/>
      <w:b/>
      <w:bCs/>
      <w:cap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EE4C8D"/>
    <w:pPr>
      <w:keepNext/>
      <w:keepLines/>
      <w:spacing w:before="240" w:after="120"/>
      <w:outlineLvl w:val="2"/>
    </w:pPr>
    <w:rPr>
      <w:rFonts w:eastAsiaTheme="majorEastAsia" w:cstheme="majorBidi"/>
      <w:b/>
      <w:caps/>
      <w:color w:val="548AB7" w:themeColor="accent1" w:themeShade="BF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rsid w:val="00EE4C8D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semiHidden/>
    <w:qFormat/>
    <w:rsid w:val="00EE4C8D"/>
    <w:pPr>
      <w:keepNext/>
      <w:keepLines/>
      <w:spacing w:before="40"/>
      <w:outlineLvl w:val="4"/>
    </w:pPr>
    <w:rPr>
      <w:rFonts w:eastAsiaTheme="majorEastAsia" w:cstheme="majorBidi"/>
      <w:color w:val="548AB7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EE4C8D"/>
    <w:pPr>
      <w:keepNext/>
      <w:keepLines/>
      <w:spacing w:before="40"/>
      <w:outlineLvl w:val="5"/>
    </w:pPr>
    <w:rPr>
      <w:rFonts w:eastAsiaTheme="majorEastAsia" w:cstheme="majorBidi"/>
      <w:color w:val="345C7D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EE4C8D"/>
    <w:pPr>
      <w:keepNext/>
      <w:keepLines/>
      <w:spacing w:before="40"/>
      <w:outlineLvl w:val="6"/>
    </w:pPr>
    <w:rPr>
      <w:rFonts w:eastAsiaTheme="majorEastAsia" w:cstheme="majorBidi"/>
      <w:i/>
      <w:iCs/>
      <w:color w:val="345C7D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EE4C8D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EE4C8D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4C8D"/>
    <w:rPr>
      <w:rFonts w:ascii="Century Gothic" w:eastAsiaTheme="majorEastAsia" w:hAnsi="Century Gothic" w:cstheme="majorBidi"/>
      <w:b/>
      <w:bCs/>
      <w:caps/>
      <w:sz w:val="22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EE4C8D"/>
    <w:rPr>
      <w:caps/>
      <w:color w:val="000000" w:themeColor="text1"/>
      <w:sz w:val="96"/>
      <w:szCs w:val="76"/>
    </w:rPr>
  </w:style>
  <w:style w:type="character" w:customStyle="1" w:styleId="TtuloCar">
    <w:name w:val="Título Car"/>
    <w:basedOn w:val="Fuentedeprrafopredeter"/>
    <w:link w:val="Ttulo"/>
    <w:uiPriority w:val="10"/>
    <w:rsid w:val="00EE4C8D"/>
    <w:rPr>
      <w:rFonts w:ascii="Century Gothic" w:hAnsi="Century Gothic"/>
      <w:caps/>
      <w:color w:val="000000" w:themeColor="text1"/>
      <w:sz w:val="96"/>
      <w:szCs w:val="76"/>
    </w:rPr>
  </w:style>
  <w:style w:type="character" w:styleId="nfasis">
    <w:name w:val="Emphasis"/>
    <w:basedOn w:val="Fuentedeprrafopredeter"/>
    <w:uiPriority w:val="11"/>
    <w:semiHidden/>
    <w:qFormat/>
    <w:rsid w:val="00EE4C8D"/>
    <w:rPr>
      <w:rFonts w:ascii="Century Gothic" w:hAnsi="Century Gothic"/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EE4C8D"/>
    <w:rPr>
      <w:rFonts w:ascii="Century Gothic" w:eastAsiaTheme="majorEastAsia" w:hAnsi="Century Gothic" w:cstheme="majorBidi"/>
      <w:color w:val="548AB7" w:themeColor="accent1" w:themeShade="BF"/>
      <w:sz w:val="32"/>
      <w:szCs w:val="32"/>
    </w:rPr>
  </w:style>
  <w:style w:type="paragraph" w:styleId="Fecha">
    <w:name w:val="Date"/>
    <w:basedOn w:val="Normal"/>
    <w:next w:val="Normal"/>
    <w:link w:val="FechaCar"/>
    <w:uiPriority w:val="99"/>
    <w:rsid w:val="00EE4C8D"/>
  </w:style>
  <w:style w:type="character" w:customStyle="1" w:styleId="FechaCar">
    <w:name w:val="Fecha Car"/>
    <w:basedOn w:val="Fuentedeprrafopredeter"/>
    <w:link w:val="Fecha"/>
    <w:uiPriority w:val="99"/>
    <w:rsid w:val="00EE4C8D"/>
    <w:rPr>
      <w:rFonts w:ascii="Century Gothic" w:hAnsi="Century Gothic"/>
      <w:sz w:val="18"/>
      <w:szCs w:val="22"/>
    </w:rPr>
  </w:style>
  <w:style w:type="character" w:styleId="Hipervnculo">
    <w:name w:val="Hyperlink"/>
    <w:basedOn w:val="Fuentedeprrafopredeter"/>
    <w:uiPriority w:val="99"/>
    <w:unhideWhenUsed/>
    <w:rsid w:val="00EE4C8D"/>
    <w:rPr>
      <w:rFonts w:ascii="Century Gothic" w:hAnsi="Century Gothic"/>
      <w:color w:val="B85A22" w:themeColor="accent2" w:themeShade="BF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rsid w:val="00EE4C8D"/>
    <w:rPr>
      <w:rFonts w:ascii="Century Gothic" w:hAnsi="Century Gothic"/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semiHidden/>
    <w:rsid w:val="00EE4C8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EE4C8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uadrcula">
    <w:name w:val="Table Grid"/>
    <w:basedOn w:val="Tablanormal"/>
    <w:uiPriority w:val="39"/>
    <w:rsid w:val="00EE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E4C8D"/>
    <w:rPr>
      <w:rFonts w:ascii="Century Gothic" w:hAnsi="Century Gothic"/>
      <w:color w:val="808080"/>
    </w:rPr>
  </w:style>
  <w:style w:type="paragraph" w:styleId="Subttulo">
    <w:name w:val="Subtitle"/>
    <w:basedOn w:val="Normal"/>
    <w:next w:val="Normal"/>
    <w:link w:val="SubttuloCar"/>
    <w:uiPriority w:val="11"/>
    <w:qFormat/>
    <w:rsid w:val="00EE4C8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tuloCar">
    <w:name w:val="Subtítulo Car"/>
    <w:basedOn w:val="Fuentedeprrafopredeter"/>
    <w:link w:val="Subttulo"/>
    <w:uiPriority w:val="11"/>
    <w:rsid w:val="00EE4C8D"/>
    <w:rPr>
      <w:rFonts w:ascii="Century Gothic" w:hAnsi="Century Gothic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tulo3Car">
    <w:name w:val="Título 3 Car"/>
    <w:basedOn w:val="Fuentedeprrafopredeter"/>
    <w:link w:val="Ttulo3"/>
    <w:uiPriority w:val="9"/>
    <w:rsid w:val="00EE4C8D"/>
    <w:rPr>
      <w:rFonts w:ascii="Century Gothic" w:eastAsiaTheme="majorEastAsia" w:hAnsi="Century Gothic" w:cstheme="majorBidi"/>
      <w:b/>
      <w:caps/>
      <w:color w:val="548AB7" w:themeColor="accent1" w:themeShade="BF"/>
      <w:sz w:val="22"/>
    </w:rPr>
  </w:style>
  <w:style w:type="character" w:customStyle="1" w:styleId="Ttulo4Car">
    <w:name w:val="Título 4 Car"/>
    <w:basedOn w:val="Fuentedeprrafopredeter"/>
    <w:link w:val="Ttulo4"/>
    <w:uiPriority w:val="9"/>
    <w:rsid w:val="00EE4C8D"/>
    <w:rPr>
      <w:rFonts w:ascii="Century Gothic" w:hAnsi="Century Gothic"/>
      <w:b/>
      <w:sz w:val="18"/>
      <w:szCs w:val="22"/>
    </w:rPr>
  </w:style>
  <w:style w:type="character" w:customStyle="1" w:styleId="1">
    <w:name w:val="@他1"/>
    <w:basedOn w:val="Fuentedeprrafopredeter"/>
    <w:uiPriority w:val="99"/>
    <w:semiHidden/>
    <w:unhideWhenUsed/>
    <w:rsid w:val="00EE4C8D"/>
    <w:rPr>
      <w:rFonts w:ascii="Century Gothic" w:hAnsi="Century Gothic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EE4C8D"/>
    <w:pPr>
      <w:numPr>
        <w:numId w:val="1"/>
      </w:numPr>
    </w:pPr>
  </w:style>
  <w:style w:type="numbering" w:styleId="1ai">
    <w:name w:val="Outline List 1"/>
    <w:basedOn w:val="Sinlista"/>
    <w:uiPriority w:val="99"/>
    <w:semiHidden/>
    <w:unhideWhenUsed/>
    <w:rsid w:val="00EE4C8D"/>
    <w:pPr>
      <w:numPr>
        <w:numId w:val="2"/>
      </w:numPr>
    </w:pPr>
  </w:style>
  <w:style w:type="character" w:styleId="CdigoHTML">
    <w:name w:val="HTML Code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EE4C8D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EE4C8D"/>
    <w:rPr>
      <w:rFonts w:ascii="Century Gothic" w:hAnsi="Century Gothic"/>
      <w:i/>
      <w:iCs/>
      <w:sz w:val="18"/>
      <w:szCs w:val="22"/>
    </w:rPr>
  </w:style>
  <w:style w:type="character" w:styleId="DefinicinHTML">
    <w:name w:val="HTML Definition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EE4C8D"/>
    <w:rPr>
      <w:rFonts w:ascii="Consolas" w:hAnsi="Consolas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character" w:styleId="TecladoHTML">
    <w:name w:val="HTML Keyboard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E4C8D"/>
    <w:rPr>
      <w:rFonts w:ascii="Consolas" w:hAnsi="Consolas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rsid w:val="00EE4C8D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rsid w:val="00EE4C8D"/>
    <w:pPr>
      <w:spacing w:after="100"/>
      <w:ind w:left="180"/>
    </w:pPr>
  </w:style>
  <w:style w:type="paragraph" w:styleId="TDC3">
    <w:name w:val="toc 3"/>
    <w:basedOn w:val="Normal"/>
    <w:next w:val="Normal"/>
    <w:autoRedefine/>
    <w:uiPriority w:val="39"/>
    <w:semiHidden/>
    <w:rsid w:val="00EE4C8D"/>
    <w:pPr>
      <w:spacing w:after="100"/>
      <w:ind w:left="360"/>
    </w:pPr>
  </w:style>
  <w:style w:type="paragraph" w:styleId="TDC4">
    <w:name w:val="toc 4"/>
    <w:basedOn w:val="Normal"/>
    <w:next w:val="Normal"/>
    <w:autoRedefine/>
    <w:uiPriority w:val="39"/>
    <w:semiHidden/>
    <w:rsid w:val="00EE4C8D"/>
    <w:pPr>
      <w:spacing w:after="100"/>
      <w:ind w:left="540"/>
    </w:pPr>
  </w:style>
  <w:style w:type="paragraph" w:styleId="TDC5">
    <w:name w:val="toc 5"/>
    <w:basedOn w:val="Normal"/>
    <w:next w:val="Normal"/>
    <w:autoRedefine/>
    <w:uiPriority w:val="39"/>
    <w:semiHidden/>
    <w:rsid w:val="00EE4C8D"/>
    <w:pPr>
      <w:spacing w:after="100"/>
      <w:ind w:left="720"/>
    </w:pPr>
  </w:style>
  <w:style w:type="paragraph" w:styleId="TDC6">
    <w:name w:val="toc 6"/>
    <w:basedOn w:val="Normal"/>
    <w:next w:val="Normal"/>
    <w:autoRedefine/>
    <w:uiPriority w:val="39"/>
    <w:semiHidden/>
    <w:rsid w:val="00EE4C8D"/>
    <w:pPr>
      <w:spacing w:after="100"/>
      <w:ind w:left="900"/>
    </w:pPr>
  </w:style>
  <w:style w:type="paragraph" w:styleId="TDC7">
    <w:name w:val="toc 7"/>
    <w:basedOn w:val="Normal"/>
    <w:next w:val="Normal"/>
    <w:autoRedefine/>
    <w:uiPriority w:val="39"/>
    <w:semiHidden/>
    <w:rsid w:val="00EE4C8D"/>
    <w:pPr>
      <w:spacing w:after="100"/>
      <w:ind w:left="1080"/>
    </w:pPr>
  </w:style>
  <w:style w:type="paragraph" w:styleId="TDC8">
    <w:name w:val="toc 8"/>
    <w:basedOn w:val="Normal"/>
    <w:next w:val="Normal"/>
    <w:autoRedefine/>
    <w:uiPriority w:val="39"/>
    <w:semiHidden/>
    <w:rsid w:val="00EE4C8D"/>
    <w:pPr>
      <w:spacing w:after="100"/>
      <w:ind w:left="1260"/>
    </w:pPr>
  </w:style>
  <w:style w:type="paragraph" w:styleId="TDC9">
    <w:name w:val="toc 9"/>
    <w:basedOn w:val="Normal"/>
    <w:next w:val="Normal"/>
    <w:autoRedefine/>
    <w:uiPriority w:val="39"/>
    <w:semiHidden/>
    <w:rsid w:val="00EE4C8D"/>
    <w:pPr>
      <w:spacing w:after="100"/>
      <w:ind w:left="144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EE4C8D"/>
    <w:pPr>
      <w:outlineLvl w:val="9"/>
    </w:pPr>
  </w:style>
  <w:style w:type="character" w:styleId="Referenciasutil">
    <w:name w:val="Subtle Reference"/>
    <w:basedOn w:val="Fuentedeprrafopredeter"/>
    <w:uiPriority w:val="31"/>
    <w:semiHidden/>
    <w:qFormat/>
    <w:rsid w:val="00EE4C8D"/>
    <w:rPr>
      <w:rFonts w:ascii="Century Gothic" w:hAnsi="Century Gothic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qFormat/>
    <w:rsid w:val="00EE4C8D"/>
    <w:rPr>
      <w:rFonts w:ascii="Century Gothic" w:hAnsi="Century Gothic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EE4C8D"/>
  </w:style>
  <w:style w:type="character" w:styleId="Ttulodellibro">
    <w:name w:val="Book Title"/>
    <w:basedOn w:val="Fuentedeprrafopredeter"/>
    <w:uiPriority w:val="33"/>
    <w:semiHidden/>
    <w:qFormat/>
    <w:rsid w:val="00EE4C8D"/>
    <w:rPr>
      <w:rFonts w:ascii="Century Gothic" w:hAnsi="Century Gothic"/>
      <w:b/>
      <w:bCs/>
      <w:i/>
      <w:iCs/>
      <w:spacing w:val="5"/>
    </w:rPr>
  </w:style>
  <w:style w:type="character" w:customStyle="1" w:styleId="10">
    <w:name w:val="井号标签1"/>
    <w:basedOn w:val="Fuentedeprrafopredeter"/>
    <w:uiPriority w:val="99"/>
    <w:semiHidden/>
    <w:unhideWhenUsed/>
    <w:rsid w:val="00EE4C8D"/>
    <w:rPr>
      <w:rFonts w:ascii="Century Gothic" w:hAnsi="Century Gothic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EE4C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EE4C8D"/>
    <w:rPr>
      <w:rFonts w:ascii="Century Gothic" w:eastAsiaTheme="majorEastAsia" w:hAnsi="Century Gothic" w:cstheme="majorBidi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EE4C8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EE4C8D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EE4C8D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EE4C8D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EE4C8D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EE4C8D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EE4C8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EE4C8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EE4C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EE4C8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EE4C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EE4C8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EE4C8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EE4C8D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EE4C8D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EE4C8D"/>
    <w:pPr>
      <w:spacing w:after="120"/>
      <w:ind w:left="1800"/>
      <w:contextualSpacing/>
    </w:pPr>
  </w:style>
  <w:style w:type="paragraph" w:styleId="Prrafodelista">
    <w:name w:val="List Paragraph"/>
    <w:basedOn w:val="Normal"/>
    <w:uiPriority w:val="34"/>
    <w:semiHidden/>
    <w:qFormat/>
    <w:rsid w:val="00EE4C8D"/>
    <w:pPr>
      <w:ind w:left="72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EE4C8D"/>
    <w:pPr>
      <w:numPr>
        <w:numId w:val="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EE4C8D"/>
    <w:pPr>
      <w:numPr>
        <w:numId w:val="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EE4C8D"/>
    <w:pPr>
      <w:numPr>
        <w:numId w:val="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EE4C8D"/>
    <w:pPr>
      <w:numPr>
        <w:numId w:val="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EE4C8D"/>
    <w:pPr>
      <w:numPr>
        <w:numId w:val="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EE4C8D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EE4C8D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EE4C8D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EE4C8D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EE4C8D"/>
    <w:pPr>
      <w:numPr>
        <w:numId w:val="12"/>
      </w:numPr>
      <w:contextualSpacing/>
    </w:pPr>
  </w:style>
  <w:style w:type="table" w:styleId="Tablaclsica1">
    <w:name w:val="Table Classic 1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EE4C8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EE4C8D"/>
  </w:style>
  <w:style w:type="paragraph" w:styleId="Textomacro">
    <w:name w:val="macro"/>
    <w:link w:val="TextomacroCar"/>
    <w:uiPriority w:val="99"/>
    <w:semiHidden/>
    <w:unhideWhenUsed/>
    <w:rsid w:val="00EE4C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EE4C8D"/>
    <w:rPr>
      <w:rFonts w:ascii="Consolas" w:hAnsi="Consolas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EE4C8D"/>
    <w:rPr>
      <w:rFonts w:eastAsiaTheme="majorEastAsia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E4C8D"/>
    <w:rPr>
      <w:rFonts w:ascii="Century Gothic" w:hAnsi="Century Gothic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E4C8D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E4C8D"/>
    <w:rPr>
      <w:rFonts w:ascii="Century Gothic" w:hAnsi="Century Gothic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EE4C8D"/>
    <w:pPr>
      <w:ind w:left="180" w:hanging="180"/>
    </w:pPr>
  </w:style>
  <w:style w:type="paragraph" w:styleId="Encabezadodelista">
    <w:name w:val="toa heading"/>
    <w:basedOn w:val="Normal"/>
    <w:next w:val="Normal"/>
    <w:uiPriority w:val="99"/>
    <w:semiHidden/>
    <w:rsid w:val="00EE4C8D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EE4C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EE4C8D"/>
    <w:rPr>
      <w:rFonts w:ascii="Century Gothic" w:hAnsi="Century Gothic"/>
      <w:i/>
      <w:iCs/>
      <w:color w:val="404040" w:themeColor="text1" w:themeTint="BF"/>
      <w:sz w:val="18"/>
      <w:szCs w:val="22"/>
    </w:rPr>
  </w:style>
  <w:style w:type="table" w:styleId="Listavistosa">
    <w:name w:val="Colorful List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EE4C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EE4C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EE4C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4C8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E4C8D"/>
    <w:rPr>
      <w:rFonts w:ascii="Century Gothic" w:hAnsi="Century Gothic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4C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4C8D"/>
    <w:rPr>
      <w:rFonts w:ascii="Century Gothic" w:hAnsi="Century Gothic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E4C8D"/>
    <w:rPr>
      <w:rFonts w:ascii="Century Gothic" w:hAnsi="Century Gothic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4C8D"/>
    <w:rPr>
      <w:rFonts w:ascii="Microsoft YaHei UI" w:eastAsia="Microsoft YaHei UI" w:hAnsi="Microsoft YaHei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C8D"/>
    <w:rPr>
      <w:rFonts w:ascii="Microsoft YaHei UI" w:eastAsia="Microsoft YaHei UI" w:hAnsi="Microsoft YaHei U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EE4C8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EE4C8D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EE4C8D"/>
    <w:rPr>
      <w:rFonts w:ascii="Microsoft YaHei UI" w:eastAsia="Microsoft YaHei UI" w:hAnsi="Microsoft YaHei UI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EE4C8D"/>
    <w:rPr>
      <w:rFonts w:ascii="Microsoft YaHei UI" w:eastAsia="Microsoft YaHei UI" w:hAnsi="Microsoft YaHei UI"/>
      <w:sz w:val="18"/>
      <w:szCs w:val="1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4C8D"/>
    <w:rPr>
      <w:rFonts w:ascii="Century Gothic" w:eastAsiaTheme="majorEastAsia" w:hAnsi="Century Gothic" w:cstheme="majorBidi"/>
      <w:color w:val="548AB7" w:themeColor="accent1" w:themeShade="BF"/>
      <w:sz w:val="18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4C8D"/>
    <w:rPr>
      <w:rFonts w:ascii="Century Gothic" w:eastAsiaTheme="majorEastAsia" w:hAnsi="Century Gothic" w:cstheme="majorBidi"/>
      <w:color w:val="345C7D" w:themeColor="accent1" w:themeShade="7F"/>
      <w:sz w:val="18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4C8D"/>
    <w:rPr>
      <w:rFonts w:ascii="Century Gothic" w:eastAsiaTheme="majorEastAsia" w:hAnsi="Century Gothic" w:cstheme="majorBidi"/>
      <w:i/>
      <w:iCs/>
      <w:color w:val="345C7D" w:themeColor="accent1" w:themeShade="7F"/>
      <w:sz w:val="18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4C8D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4C8D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EE4C8D"/>
    <w:pPr>
      <w:numPr>
        <w:numId w:val="13"/>
      </w:numPr>
    </w:pPr>
  </w:style>
  <w:style w:type="table" w:styleId="Tablanormal1">
    <w:name w:val="Plain Table 1"/>
    <w:basedOn w:val="Tablanormal"/>
    <w:uiPriority w:val="41"/>
    <w:rsid w:val="00EE4C8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EE4C8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EE4C8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EE4C8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EE4C8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EE4C8D"/>
    <w:rPr>
      <w:rFonts w:ascii="Century Gothic" w:hAnsi="Century Gothic"/>
      <w:sz w:val="18"/>
      <w:szCs w:val="22"/>
    </w:rPr>
  </w:style>
  <w:style w:type="character" w:styleId="Referenciaintensa">
    <w:name w:val="Intense Reference"/>
    <w:basedOn w:val="Fuentedeprrafopredeter"/>
    <w:uiPriority w:val="32"/>
    <w:semiHidden/>
    <w:qFormat/>
    <w:rsid w:val="00EE4C8D"/>
    <w:rPr>
      <w:rFonts w:ascii="Century Gothic" w:hAnsi="Century Gothic"/>
      <w:b/>
      <w:bCs/>
      <w:smallCaps/>
      <w:color w:val="94B6D2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qFormat/>
    <w:rsid w:val="00EE4C8D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EE4C8D"/>
    <w:rPr>
      <w:rFonts w:ascii="Century Gothic" w:hAnsi="Century Gothic"/>
      <w:i/>
      <w:iCs/>
      <w:color w:val="94B6D2" w:themeColor="accent1"/>
      <w:sz w:val="18"/>
      <w:szCs w:val="22"/>
    </w:rPr>
  </w:style>
  <w:style w:type="character" w:styleId="nfasisintenso">
    <w:name w:val="Intense Emphasis"/>
    <w:basedOn w:val="Fuentedeprrafopredeter"/>
    <w:uiPriority w:val="21"/>
    <w:semiHidden/>
    <w:qFormat/>
    <w:rsid w:val="00EE4C8D"/>
    <w:rPr>
      <w:rFonts w:ascii="Century Gothic" w:hAnsi="Century Gothic"/>
      <w:i/>
      <w:iCs/>
      <w:color w:val="94B6D2" w:themeColor="accent1"/>
    </w:rPr>
  </w:style>
  <w:style w:type="paragraph" w:styleId="NormalWeb">
    <w:name w:val="Normal (Web)"/>
    <w:basedOn w:val="Normal"/>
    <w:uiPriority w:val="99"/>
    <w:semiHidden/>
    <w:unhideWhenUsed/>
    <w:rsid w:val="00EE4C8D"/>
    <w:rPr>
      <w:rFonts w:ascii="Times New Roman" w:hAnsi="Times New Roman" w:cs="Times New Roman"/>
      <w:sz w:val="24"/>
      <w:szCs w:val="24"/>
    </w:rPr>
  </w:style>
  <w:style w:type="character" w:customStyle="1" w:styleId="11">
    <w:name w:val="智能超链接1"/>
    <w:basedOn w:val="Fuentedeprrafopredeter"/>
    <w:uiPriority w:val="99"/>
    <w:semiHidden/>
    <w:unhideWhenUsed/>
    <w:rsid w:val="00EE4C8D"/>
    <w:rPr>
      <w:rFonts w:ascii="Century Gothic" w:hAnsi="Century Gothic"/>
      <w:u w:val="dotted"/>
    </w:rPr>
  </w:style>
  <w:style w:type="character" w:customStyle="1" w:styleId="12">
    <w:name w:val="未处理的提及1"/>
    <w:basedOn w:val="Fuentedeprrafopredeter"/>
    <w:uiPriority w:val="99"/>
    <w:semiHidden/>
    <w:unhideWhenUsed/>
    <w:rsid w:val="00EE4C8D"/>
    <w:rPr>
      <w:rFonts w:ascii="Century Gothic" w:hAnsi="Century Gothic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E4C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EE4C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E4C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E4C8D"/>
    <w:rPr>
      <w:rFonts w:ascii="Century Gothic" w:hAnsi="Century Gothic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E4C8D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E4C8D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EE4C8D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EE4C8D"/>
    <w:rPr>
      <w:rFonts w:ascii="Century Gothic" w:hAnsi="Century Gothic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E4C8D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E4C8D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normal">
    <w:name w:val="Normal Indent"/>
    <w:basedOn w:val="Normal"/>
    <w:uiPriority w:val="99"/>
    <w:semiHidden/>
    <w:unhideWhenUsed/>
    <w:rsid w:val="00EE4C8D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EE4C8D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moderna">
    <w:name w:val="Table Contemporary"/>
    <w:basedOn w:val="Tablanormal"/>
    <w:uiPriority w:val="99"/>
    <w:semiHidden/>
    <w:unhideWhenUsed/>
    <w:rsid w:val="00EE4C8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EE4C8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2">
    <w:name w:val="List Table 2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3">
    <w:name w:val="List Table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EE4C8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EE4C8D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EE4C8D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EE4C8D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EE4C8D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EE4C8D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EE4C8D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EE4C8D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EE4C8D"/>
  </w:style>
  <w:style w:type="character" w:customStyle="1" w:styleId="SaludoCar">
    <w:name w:val="Saludo Car"/>
    <w:basedOn w:val="Fuentedeprrafopredeter"/>
    <w:link w:val="Saludo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olumnas1">
    <w:name w:val="Table Columns 1"/>
    <w:basedOn w:val="Tablanormal"/>
    <w:uiPriority w:val="99"/>
    <w:semiHidden/>
    <w:unhideWhenUsed/>
    <w:rsid w:val="00EE4C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EE4C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EE4C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EE4C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EE4C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EE4C8D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bsica1">
    <w:name w:val="Table Simple 1"/>
    <w:basedOn w:val="Tablanormal"/>
    <w:uiPriority w:val="99"/>
    <w:semiHidden/>
    <w:unhideWhenUsed/>
    <w:rsid w:val="00EE4C8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EE4C8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EE4C8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EE4C8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EE4C8D"/>
    <w:pPr>
      <w:ind w:left="180" w:hanging="18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EE4C8D"/>
    <w:pPr>
      <w:ind w:left="360" w:hanging="18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EE4C8D"/>
    <w:pPr>
      <w:ind w:left="540" w:hanging="18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EE4C8D"/>
    <w:pPr>
      <w:ind w:left="720" w:hanging="18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EE4C8D"/>
    <w:pPr>
      <w:ind w:left="900" w:hanging="18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EE4C8D"/>
    <w:pPr>
      <w:ind w:left="1080" w:hanging="18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EE4C8D"/>
    <w:pPr>
      <w:ind w:left="1260" w:hanging="18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EE4C8D"/>
    <w:pPr>
      <w:ind w:left="1440" w:hanging="18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EE4C8D"/>
    <w:pPr>
      <w:ind w:left="1620" w:hanging="18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EE4C8D"/>
    <w:rPr>
      <w:rFonts w:eastAsiaTheme="majorEastAsia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E4C8D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E4C8D"/>
    <w:rPr>
      <w:rFonts w:ascii="Consolas" w:hAnsi="Consolas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EE4C8D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uadrcula1">
    <w:name w:val="Table Grid 1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EE4C8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EE4C8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EE4C8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EE4C8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EE4C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cuadrcula3">
    <w:name w:val="Grid Table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EE4C8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EE4C8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EE4C8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EE4C8D"/>
    <w:rPr>
      <w:rFonts w:ascii="Century Gothic" w:hAnsi="Century Gothic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E4C8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E4C8D"/>
    <w:rPr>
      <w:rFonts w:ascii="Century Gothic" w:hAnsi="Century Gothic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table" w:styleId="Tablaconefectos3D1">
    <w:name w:val="Table 3D effects 1"/>
    <w:basedOn w:val="Tablanormal"/>
    <w:uiPriority w:val="99"/>
    <w:semiHidden/>
    <w:unhideWhenUsed/>
    <w:rsid w:val="00EE4C8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EE4C8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EE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semiHidden/>
    <w:qFormat/>
    <w:rsid w:val="00EE4C8D"/>
    <w:rPr>
      <w:rFonts w:ascii="Century Gothic" w:hAnsi="Century Gothic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EE4C8D"/>
    <w:rPr>
      <w:rFonts w:ascii="Century Gothic" w:hAnsi="Century Gothic"/>
      <w:color w:val="704404" w:themeColor="followed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E4C8D"/>
    <w:pPr>
      <w:spacing w:after="200"/>
    </w:pPr>
    <w:rPr>
      <w:i/>
      <w:iCs/>
      <w:color w:val="775F5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Local\Microsoft\Office\16.0\DTS\es-ES%7b42780697-4196-45E0-9BA1-A084687CE5B4%7d\%7bA9622C20-D8CC-4FB7-95D3-6418994420AB%7dTFf342c465-dd43-45a1-bd10-28181beba3d325f587fb_win32-b3e26ae0ff7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C15DAD60944615A3F25B639345C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134C1-99AF-4071-A734-D405B991CAF6}"/>
      </w:docPartPr>
      <w:docPartBody>
        <w:p w:rsidR="00000000" w:rsidRDefault="00000000">
          <w:pPr>
            <w:pStyle w:val="66C15DAD60944615A3F25B639345CF04"/>
          </w:pPr>
          <w:r w:rsidRPr="0059649E">
            <w:rPr>
              <w:lang w:bidi="es-ES"/>
            </w:rPr>
            <w:t>Contacto</w:t>
          </w:r>
        </w:p>
      </w:docPartBody>
    </w:docPart>
    <w:docPart>
      <w:docPartPr>
        <w:name w:val="40FD496FA92240FA838FCFA09FC76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3C36E-4EBF-4497-9AED-54E9642B7FF4}"/>
      </w:docPartPr>
      <w:docPartBody>
        <w:p w:rsidR="00000000" w:rsidRDefault="00000000">
          <w:pPr>
            <w:pStyle w:val="40FD496FA92240FA838FCFA09FC76540"/>
          </w:pPr>
          <w:r w:rsidRPr="0059649E">
            <w:rPr>
              <w:lang w:bidi="es-ES"/>
            </w:rPr>
            <w:t>TELÉFONO:</w:t>
          </w:r>
        </w:p>
      </w:docPartBody>
    </w:docPart>
    <w:docPart>
      <w:docPartPr>
        <w:name w:val="0B8D3EEDBDC6401C92045983FDD3E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DF016-E757-4859-82FA-62F325780285}"/>
      </w:docPartPr>
      <w:docPartBody>
        <w:p w:rsidR="00000000" w:rsidRDefault="00000000">
          <w:pPr>
            <w:pStyle w:val="0B8D3EEDBDC6401C92045983FDD3E92A"/>
          </w:pPr>
          <w:r w:rsidRPr="0059649E">
            <w:rPr>
              <w:lang w:bidi="es-ES"/>
            </w:rPr>
            <w:t>CORREO ELECTRÓNICO:</w:t>
          </w:r>
        </w:p>
      </w:docPartBody>
    </w:docPart>
    <w:docPart>
      <w:docPartPr>
        <w:name w:val="5BC6F4C4F236417EA08AF42AC0BD1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CE112-C6B5-4BDF-ADD9-180FBEFC9612}"/>
      </w:docPartPr>
      <w:docPartBody>
        <w:p w:rsidR="00000000" w:rsidRDefault="00000000">
          <w:pPr>
            <w:pStyle w:val="5BC6F4C4F236417EA08AF42AC0BD198D"/>
          </w:pPr>
          <w:r w:rsidRPr="0059649E">
            <w:rPr>
              <w:lang w:bidi="es-ES"/>
            </w:rPr>
            <w:t>EDUCACIÓN</w:t>
          </w:r>
        </w:p>
      </w:docPartBody>
    </w:docPart>
    <w:docPart>
      <w:docPartPr>
        <w:name w:val="83D11302ACF4432DA44D4AB568ECE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B17BC-EA04-43A4-AAEE-9D9C13633489}"/>
      </w:docPartPr>
      <w:docPartBody>
        <w:p w:rsidR="00000000" w:rsidRDefault="00000000">
          <w:pPr>
            <w:pStyle w:val="83D11302ACF4432DA44D4AB568ECE513"/>
          </w:pPr>
          <w:r w:rsidRPr="0059649E">
            <w:rPr>
              <w:lang w:bidi="es-ES"/>
            </w:rPr>
            <w:t>EXPERIENCIA LABORAL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C1"/>
    <w:rsid w:val="003F46BE"/>
    <w:rsid w:val="00771C2C"/>
    <w:rsid w:val="00A1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="Century Gothic" w:eastAsiaTheme="majorEastAsia" w:hAnsi="Century Gothic" w:cstheme="majorBidi"/>
      <w:b/>
      <w:bCs/>
      <w:caps/>
      <w:kern w:val="0"/>
      <w:sz w:val="22"/>
      <w:szCs w:val="26"/>
      <w:lang w:eastAsia="ja-JP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53E3CEE23D247848BEB7924EBF5B761">
    <w:name w:val="853E3CEE23D247848BEB7924EBF5B761"/>
  </w:style>
  <w:style w:type="paragraph" w:customStyle="1" w:styleId="5ADC74EE0D0E416DA561484ED88726EF">
    <w:name w:val="5ADC74EE0D0E416DA561484ED88726EF"/>
  </w:style>
  <w:style w:type="paragraph" w:customStyle="1" w:styleId="29BE5ABF6A90408C99EACB172A07D46F">
    <w:name w:val="29BE5ABF6A90408C99EACB172A07D46F"/>
  </w:style>
  <w:style w:type="paragraph" w:customStyle="1" w:styleId="91A1CC12820C4F18A24E733DEC02C456">
    <w:name w:val="91A1CC12820C4F18A24E733DEC02C456"/>
  </w:style>
  <w:style w:type="paragraph" w:customStyle="1" w:styleId="66C15DAD60944615A3F25B639345CF04">
    <w:name w:val="66C15DAD60944615A3F25B639345CF04"/>
  </w:style>
  <w:style w:type="paragraph" w:customStyle="1" w:styleId="40FD496FA92240FA838FCFA09FC76540">
    <w:name w:val="40FD496FA92240FA838FCFA09FC76540"/>
  </w:style>
  <w:style w:type="paragraph" w:customStyle="1" w:styleId="408CA9D2E5594A25AE6C4C816533CE37">
    <w:name w:val="408CA9D2E5594A25AE6C4C816533CE37"/>
  </w:style>
  <w:style w:type="paragraph" w:customStyle="1" w:styleId="B2F6E6594E2440B29BBCCA31A9243971">
    <w:name w:val="B2F6E6594E2440B29BBCCA31A9243971"/>
  </w:style>
  <w:style w:type="paragraph" w:customStyle="1" w:styleId="6374C1794AD74C2EBA60BD2FB6E8D1C4">
    <w:name w:val="6374C1794AD74C2EBA60BD2FB6E8D1C4"/>
  </w:style>
  <w:style w:type="paragraph" w:customStyle="1" w:styleId="0B8D3EEDBDC6401C92045983FDD3E92A">
    <w:name w:val="0B8D3EEDBDC6401C92045983FDD3E92A"/>
  </w:style>
  <w:style w:type="character" w:styleId="Hipervnculo">
    <w:name w:val="Hyperlink"/>
    <w:basedOn w:val="Fuentedeprrafopredeter"/>
    <w:uiPriority w:val="99"/>
    <w:unhideWhenUsed/>
    <w:rPr>
      <w:rFonts w:ascii="Century Gothic" w:hAnsi="Century Gothic"/>
      <w:color w:val="C45911" w:themeColor="accent2" w:themeShade="BF"/>
      <w:u w:val="single"/>
    </w:rPr>
  </w:style>
  <w:style w:type="paragraph" w:customStyle="1" w:styleId="8D43979E26E64502BFE50DE7EA4AD7C4">
    <w:name w:val="8D43979E26E64502BFE50DE7EA4AD7C4"/>
  </w:style>
  <w:style w:type="paragraph" w:customStyle="1" w:styleId="0E014EEE7F63416E9F987EB7785D276C">
    <w:name w:val="0E014EEE7F63416E9F987EB7785D276C"/>
  </w:style>
  <w:style w:type="paragraph" w:customStyle="1" w:styleId="D7A33BC4EA52419DBB16E19D92800276">
    <w:name w:val="D7A33BC4EA52419DBB16E19D92800276"/>
  </w:style>
  <w:style w:type="paragraph" w:customStyle="1" w:styleId="DF0034E25F894971A87A130C81DE0D57">
    <w:name w:val="DF0034E25F894971A87A130C81DE0D57"/>
  </w:style>
  <w:style w:type="paragraph" w:customStyle="1" w:styleId="A0D7EEBFC3FB4D8B90A4AB24BBE2D446">
    <w:name w:val="A0D7EEBFC3FB4D8B90A4AB24BBE2D446"/>
  </w:style>
  <w:style w:type="paragraph" w:customStyle="1" w:styleId="8FA82C94C14B4E2AB4639C15DE02BF4C">
    <w:name w:val="8FA82C94C14B4E2AB4639C15DE02BF4C"/>
  </w:style>
  <w:style w:type="paragraph" w:customStyle="1" w:styleId="5BC6F4C4F236417EA08AF42AC0BD198D">
    <w:name w:val="5BC6F4C4F236417EA08AF42AC0BD198D"/>
  </w:style>
  <w:style w:type="paragraph" w:customStyle="1" w:styleId="99000EA4FB704119B03C62D5ACC3D5D1">
    <w:name w:val="99000EA4FB704119B03C62D5ACC3D5D1"/>
  </w:style>
  <w:style w:type="paragraph" w:customStyle="1" w:styleId="8ACC1C6E9C5F4ABF85BEAD008C48A5C1">
    <w:name w:val="8ACC1C6E9C5F4ABF85BEAD008C48A5C1"/>
  </w:style>
  <w:style w:type="paragraph" w:customStyle="1" w:styleId="996F56C0548243BEAD15A88457789AED">
    <w:name w:val="996F56C0548243BEAD15A88457789AED"/>
  </w:style>
  <w:style w:type="paragraph" w:customStyle="1" w:styleId="0B35E1A9AC1B4981B7C17D22F05B7B03">
    <w:name w:val="0B35E1A9AC1B4981B7C17D22F05B7B03"/>
  </w:style>
  <w:style w:type="paragraph" w:customStyle="1" w:styleId="6C1D4647168B41E0B0D8EF952606F0B4">
    <w:name w:val="6C1D4647168B41E0B0D8EF952606F0B4"/>
  </w:style>
  <w:style w:type="paragraph" w:customStyle="1" w:styleId="0CEA04437EC44C1EB38FAFEB1150BC60">
    <w:name w:val="0CEA04437EC44C1EB38FAFEB1150BC60"/>
  </w:style>
  <w:style w:type="paragraph" w:customStyle="1" w:styleId="50C1EB9B5CF146F79A6078A6675AFD2F">
    <w:name w:val="50C1EB9B5CF146F79A6078A6675AFD2F"/>
  </w:style>
  <w:style w:type="paragraph" w:customStyle="1" w:styleId="FB4F33A045BF4B099B6B2CA9AB0F0321">
    <w:name w:val="FB4F33A045BF4B099B6B2CA9AB0F0321"/>
  </w:style>
  <w:style w:type="paragraph" w:customStyle="1" w:styleId="83D11302ACF4432DA44D4AB568ECE513">
    <w:name w:val="83D11302ACF4432DA44D4AB568ECE513"/>
  </w:style>
  <w:style w:type="paragraph" w:customStyle="1" w:styleId="B382B9024F0A42259D7CC1A7FED33768">
    <w:name w:val="B382B9024F0A42259D7CC1A7FED33768"/>
  </w:style>
  <w:style w:type="paragraph" w:customStyle="1" w:styleId="149F5809BE4B430C8B8D1C90A2F1D4A2">
    <w:name w:val="149F5809BE4B430C8B8D1C90A2F1D4A2"/>
  </w:style>
  <w:style w:type="paragraph" w:customStyle="1" w:styleId="9D2418A81C7147AAA1A72113EF551F8A">
    <w:name w:val="9D2418A81C7147AAA1A72113EF551F8A"/>
  </w:style>
  <w:style w:type="paragraph" w:customStyle="1" w:styleId="9C189897876A44E78A04BED4F3D56361">
    <w:name w:val="9C189897876A44E78A04BED4F3D56361"/>
  </w:style>
  <w:style w:type="paragraph" w:customStyle="1" w:styleId="EB694573910040EAA144B0776F2A4048">
    <w:name w:val="EB694573910040EAA144B0776F2A4048"/>
  </w:style>
  <w:style w:type="paragraph" w:customStyle="1" w:styleId="81788860ED5F44C1BDC7D95C80FC86CE">
    <w:name w:val="81788860ED5F44C1BDC7D95C80FC86CE"/>
  </w:style>
  <w:style w:type="paragraph" w:customStyle="1" w:styleId="9B1DD978105347ADA993F215E802BA1B">
    <w:name w:val="9B1DD978105347ADA993F215E802BA1B"/>
  </w:style>
  <w:style w:type="paragraph" w:customStyle="1" w:styleId="9EBD83B573504C61AF54A110A16A7EF8">
    <w:name w:val="9EBD83B573504C61AF54A110A16A7EF8"/>
  </w:style>
  <w:style w:type="paragraph" w:customStyle="1" w:styleId="92A17964763B4241A52FA14B6FBF6A56">
    <w:name w:val="92A17964763B4241A52FA14B6FBF6A56"/>
  </w:style>
  <w:style w:type="paragraph" w:customStyle="1" w:styleId="8D9FA11193B74718911997FEF9681B30">
    <w:name w:val="8D9FA11193B74718911997FEF9681B30"/>
  </w:style>
  <w:style w:type="paragraph" w:customStyle="1" w:styleId="8BEE9F6D7C24465CAAA0CFDBDEC7AAD6">
    <w:name w:val="8BEE9F6D7C24465CAAA0CFDBDEC7AAD6"/>
  </w:style>
  <w:style w:type="paragraph" w:customStyle="1" w:styleId="E93C56FE4B9440748E1ED14420B2F527">
    <w:name w:val="E93C56FE4B9440748E1ED14420B2F527"/>
  </w:style>
  <w:style w:type="paragraph" w:customStyle="1" w:styleId="44C4B71FAAC84096A76B705F2A8F9845">
    <w:name w:val="44C4B71FAAC84096A76B705F2A8F9845"/>
  </w:style>
  <w:style w:type="paragraph" w:customStyle="1" w:styleId="4A857AEB14634ECDB1FD60266D24EC3E">
    <w:name w:val="4A857AEB14634ECDB1FD60266D24EC3E"/>
  </w:style>
  <w:style w:type="paragraph" w:customStyle="1" w:styleId="8D8FF9D9D6D2424EB8B805A42831414D">
    <w:name w:val="8D8FF9D9D6D2424EB8B805A42831414D"/>
  </w:style>
  <w:style w:type="character" w:customStyle="1" w:styleId="Ttulo2Car">
    <w:name w:val="Título 2 Car"/>
    <w:basedOn w:val="Fuentedeprrafopredeter"/>
    <w:link w:val="Ttulo2"/>
    <w:uiPriority w:val="9"/>
    <w:rPr>
      <w:rFonts w:ascii="Century Gothic" w:eastAsiaTheme="majorEastAsia" w:hAnsi="Century Gothic" w:cstheme="majorBidi"/>
      <w:b/>
      <w:bCs/>
      <w:caps/>
      <w:kern w:val="0"/>
      <w:sz w:val="22"/>
      <w:szCs w:val="26"/>
      <w:lang w:eastAsia="ja-JP"/>
      <w14:ligatures w14:val="none"/>
    </w:rPr>
  </w:style>
  <w:style w:type="paragraph" w:customStyle="1" w:styleId="5366C6932EB849AF9AA3EE8FC883A053">
    <w:name w:val="5366C6932EB849AF9AA3EE8FC883A053"/>
  </w:style>
  <w:style w:type="paragraph" w:customStyle="1" w:styleId="3D6AC3AFFCDD4469967461906D2D7BFA">
    <w:name w:val="3D6AC3AFFCDD4469967461906D2D7BFA"/>
    <w:rsid w:val="00A126C1"/>
  </w:style>
  <w:style w:type="paragraph" w:customStyle="1" w:styleId="0B5C5D76E66D41D9871FA416A4AFF537">
    <w:name w:val="0B5C5D76E66D41D9871FA416A4AFF537"/>
    <w:rsid w:val="00A126C1"/>
  </w:style>
  <w:style w:type="paragraph" w:customStyle="1" w:styleId="36208AF4D6FD47BF9F5CE8FEB213DD8B">
    <w:name w:val="36208AF4D6FD47BF9F5CE8FEB213DD8B"/>
    <w:rsid w:val="00A126C1"/>
  </w:style>
  <w:style w:type="paragraph" w:customStyle="1" w:styleId="553B8F13F6AE4F69BD41B320BB418D09">
    <w:name w:val="553B8F13F6AE4F69BD41B320BB418D09"/>
    <w:rsid w:val="00A126C1"/>
  </w:style>
  <w:style w:type="paragraph" w:customStyle="1" w:styleId="793FE4A52E744D4988D9DBE6FA572738">
    <w:name w:val="793FE4A52E744D4988D9DBE6FA572738"/>
    <w:rsid w:val="00A126C1"/>
  </w:style>
  <w:style w:type="paragraph" w:customStyle="1" w:styleId="A97379761F8341EB99642CB22684667E">
    <w:name w:val="A97379761F8341EB99642CB22684667E"/>
    <w:rsid w:val="00A126C1"/>
  </w:style>
  <w:style w:type="paragraph" w:customStyle="1" w:styleId="CAB6EB08CADA4B9E9D523BF6C35A9EAF">
    <w:name w:val="CAB6EB08CADA4B9E9D523BF6C35A9EAF"/>
    <w:rsid w:val="00A126C1"/>
  </w:style>
  <w:style w:type="paragraph" w:customStyle="1" w:styleId="3334A0C5AF4541B0BED99EFCED1A00DF">
    <w:name w:val="3334A0C5AF4541B0BED99EFCED1A00DF"/>
    <w:rsid w:val="00A126C1"/>
  </w:style>
  <w:style w:type="paragraph" w:customStyle="1" w:styleId="D0C39D3F22AF471DAE0E206E2EA5A0E1">
    <w:name w:val="D0C39D3F22AF471DAE0E206E2EA5A0E1"/>
    <w:rsid w:val="00A126C1"/>
  </w:style>
  <w:style w:type="paragraph" w:customStyle="1" w:styleId="2471DB56CEE242DA82DCA16994626BE7">
    <w:name w:val="2471DB56CEE242DA82DCA16994626BE7"/>
    <w:rsid w:val="00A126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{A9622C20-D8CC-4FB7-95D3-6418994420AB}TFf342c465-dd43-45a1-bd10-28181beba3d325f587fb_win32-b3e26ae0ff75</Template>
  <TotalTime>0</TotalTime>
  <Pages>2</Pages>
  <Words>491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2026-02-19T10:47:00Z</dcterms:created>
  <dcterms:modified xsi:type="dcterms:W3CDTF">2026-02-19T10:47:00Z</dcterms:modified>
</cp:coreProperties>
</file>